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68E6B" w14:textId="77777777" w:rsidR="00F95540" w:rsidRDefault="00202F85">
      <w:r>
        <w:rPr>
          <w:noProof/>
        </w:rPr>
        <w:drawing>
          <wp:anchor distT="0" distB="0" distL="114300" distR="114300" simplePos="0" relativeHeight="251659264" behindDoc="0" locked="0" layoutInCell="1" allowOverlap="1" wp14:anchorId="3132B0B2" wp14:editId="00B15BC2">
            <wp:simplePos x="0" y="0"/>
            <wp:positionH relativeFrom="column">
              <wp:posOffset>3495678</wp:posOffset>
            </wp:positionH>
            <wp:positionV relativeFrom="paragraph">
              <wp:posOffset>-726435</wp:posOffset>
            </wp:positionV>
            <wp:extent cx="2720001" cy="719998"/>
            <wp:effectExtent l="0" t="0" r="4149" b="3902"/>
            <wp:wrapNone/>
            <wp:docPr id="1170470744" name="Grafik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20001" cy="71999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tbl>
      <w:tblPr>
        <w:tblW w:w="1508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6"/>
        <w:gridCol w:w="284"/>
        <w:gridCol w:w="10269"/>
      </w:tblGrid>
      <w:tr w:rsidR="00F95540" w14:paraId="1D6664CA" w14:textId="77777777">
        <w:tblPrEx>
          <w:tblCellMar>
            <w:top w:w="0" w:type="dxa"/>
            <w:bottom w:w="0" w:type="dxa"/>
          </w:tblCellMar>
        </w:tblPrEx>
        <w:trPr>
          <w:trHeight w:val="1657"/>
        </w:trPr>
        <w:tc>
          <w:tcPr>
            <w:tcW w:w="45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2A991" w14:textId="77777777" w:rsidR="00F95540" w:rsidRDefault="00202F8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Unterrichtsbaustein</w:t>
            </w:r>
          </w:p>
          <w:p w14:paraId="593FDB8B" w14:textId="77777777" w:rsidR="00F95540" w:rsidRDefault="00202F85">
            <w:pPr>
              <w:spacing w:after="0" w:line="240" w:lineRule="auto"/>
            </w:pPr>
            <w:r>
              <w:rPr>
                <w:rStyle w:val="Platzhaltertext"/>
              </w:rPr>
              <w:t>Geben Sie hier den Titel an.</w:t>
            </w:r>
          </w:p>
          <w:p w14:paraId="01D6425C" w14:textId="77777777" w:rsidR="00F95540" w:rsidRDefault="00202F85">
            <w:pPr>
              <w:spacing w:after="0" w:line="240" w:lineRule="auto"/>
            </w:pPr>
            <w:r>
              <w:rPr>
                <w:rStyle w:val="Platzhaltertext"/>
              </w:rPr>
              <w:t>Geben Sie hier die Autor*innen an.</w:t>
            </w:r>
          </w:p>
          <w:p w14:paraId="13BC7541" w14:textId="77777777" w:rsidR="00F95540" w:rsidRDefault="00202F85">
            <w:pPr>
              <w:spacing w:after="0" w:line="240" w:lineRule="auto"/>
            </w:pPr>
            <w:r>
              <w:rPr>
                <w:rStyle w:val="Platzhaltertext"/>
              </w:rPr>
              <w:t>Geben Sie hier die Organisationseinheit an.</w:t>
            </w:r>
          </w:p>
          <w:p w14:paraId="3FEAEA13" w14:textId="77777777" w:rsidR="00F95540" w:rsidRDefault="00202F85">
            <w:pPr>
              <w:spacing w:after="0" w:line="240" w:lineRule="auto"/>
            </w:pPr>
            <w:r>
              <w:t xml:space="preserve">Lizenztyp </w:t>
            </w:r>
            <w:sdt>
              <w:sdtPr>
                <w:alias w:val="Lizenz"/>
                <w:id w:val="-1949682683"/>
                <w:dropDownList>
                  <w:listItem w:displayText="https://creativecommons.org/publicdomain/zero/1.0/deed.de" w:value="https://creativecommons.org/publicdomain/zero/1.0/deed.de"/>
                  <w:listItem w:displayText="CC BY 4.0" w:value="CC BY 4.0"/>
                  <w:listItem w:displayText="CC BY-SA 4.0" w:value="CC BY-SA 4.0"/>
                  <w:listItem w:displayText="CC BY-NC 4.0" w:value="CC BY-NC 4.0"/>
                  <w:listItem w:displayText="CC BY-NC-SA 4.0" w:value="CC BY-NC-SA 4.0"/>
                  <w:listItem w:displayText="CC BY-ND 4.0" w:value="CC BY-ND 4.0"/>
                  <w:listItem w:displayText="CC BY-NC-ND 4.0" w:value="CC BY-NC-ND 4.0"/>
                </w:dropDownList>
              </w:sdtPr>
              <w:sdtEndPr/>
              <w:sdtContent>
                <w:r>
                  <w:t>CC BY-SA 4.0</w:t>
                </w:r>
              </w:sdtContent>
            </w:sdt>
          </w:p>
        </w:tc>
        <w:tc>
          <w:tcPr>
            <w:tcW w:w="28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22B2DF" w14:textId="77777777" w:rsidR="00F95540" w:rsidRDefault="00F95540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26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4D1ED" w14:textId="77777777" w:rsidR="00F95540" w:rsidRDefault="00202F85">
            <w:pPr>
              <w:spacing w:after="0" w:line="240" w:lineRule="auto"/>
            </w:pPr>
            <w:r>
              <w:rPr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inline distT="0" distB="0" distL="0" distR="0" wp14:anchorId="2F19D2B5" wp14:editId="62A92434">
                      <wp:extent cx="3171825" cy="4196081"/>
                      <wp:effectExtent l="0" t="0" r="28575" b="13970"/>
                      <wp:docPr id="425172048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71825" cy="4196081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A9CDD0"/>
                              </a:solidFill>
                              <a:ln w="952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14:paraId="514EBD9A" w14:textId="77777777" w:rsidR="00F95540" w:rsidRDefault="00202F85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Kurzinfos</w:t>
                                  </w:r>
                                </w:p>
                                <w:p w14:paraId="54CC8C85" w14:textId="77777777" w:rsidR="00F95540" w:rsidRDefault="00202F85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Schlagworte:</w:t>
                                  </w:r>
                                </w:p>
                                <w:p w14:paraId="4637A069" w14:textId="77777777" w:rsidR="00F95540" w:rsidRDefault="00202F85">
                                  <w:r>
                                    <w:rPr>
                                      <w:b/>
                                      <w:bCs/>
                                    </w:rPr>
                                    <w:t>BNE:</w:t>
                                  </w:r>
                                  <w:r>
                                    <w:t xml:space="preserve"> </w:t>
                                  </w:r>
                                  <w:sdt>
                                    <w:sdtPr>
                                      <w:alias w:val="BNE"/>
                                      <w:id w:val="-1202167283"/>
                                      <w:dropDownList>
                                        <w:listItem w:displayText="Bildung über Nachhaltigkeit (inhaltsbezogen)" w:value="Bildung über Nachhaltigkeit (inhaltsbezogen)"/>
                                        <w:listItem w:displayText="Bildung für Nachhaltigkeit (kritisch-emanzipatorisch)" w:value="Bildung für Nachhaltigkeit (kritisch-emanzipatorisch)"/>
                                        <w:listItem w:displayText="Bildung als Nachhaltigkeit (transformativ)" w:value="Bildung als Nachhaltigkeit (transformativ)"/>
                                        <w:listItem w:displayText="keine BNE" w:value="keine BNE"/>
                                      </w:dropDownList>
                                    </w:sdtPr>
                                    <w:sdtEndPr/>
                                    <w:sdtContent>
                                      <w:r>
                                        <w:t>keine BNE</w:t>
                                      </w:r>
                                    </w:sdtContent>
                                  </w:sdt>
                                </w:p>
                                <w:p w14:paraId="5F11AAAB" w14:textId="77777777" w:rsidR="00F95540" w:rsidRDefault="00202F85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Bezüge zum Greencomp: </w:t>
                                  </w:r>
                                </w:p>
                                <w:p w14:paraId="43CD49BF" w14:textId="77777777" w:rsidR="00F95540" w:rsidRDefault="00202F85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Unterrichtsfach, -fächer: </w:t>
                                  </w:r>
                                </w:p>
                                <w:p w14:paraId="3593063E" w14:textId="77777777" w:rsidR="00F95540" w:rsidRDefault="00202F85">
                                  <w:r>
                                    <w:rPr>
                                      <w:b/>
                                      <w:bCs/>
                                    </w:rPr>
                                    <w:t>Schulart(en):</w:t>
                                  </w:r>
                                  <w:r>
                                    <w:t xml:space="preserve"> </w:t>
                                  </w:r>
                                  <w:bookmarkStart w:id="0" w:name="_Hlk188532561"/>
                                  <w:sdt>
                                    <w:sdtPr>
                                      <w:alias w:val="Schulart"/>
                                      <w:id w:val="-628246052"/>
                                      <w:dropDownList>
                                        <w:listItem w:displayText="Grundschule" w:value="Grundschule"/>
                                        <w:listItem w:displayText="Mittelschule" w:value="Mittelschule"/>
                                        <w:listItem w:displayText="Realschule" w:value="Realschule"/>
                                        <w:listItem w:displayText="Gymnasium" w:value="Gymnasium"/>
                                        <w:listItem w:displayText="Schulartübergreifend" w:value="Schulartübergreifend"/>
                                      </w:dropDownList>
                                    </w:sdtPr>
                                    <w:sdtEndPr/>
                                    <w:sdtContent>
                                      <w:r>
                                        <w:t>Grundschule</w:t>
                                      </w:r>
                                    </w:sdtContent>
                                  </w:sdt>
                                  <w:bookmarkEnd w:id="0"/>
                                </w:p>
                                <w:p w14:paraId="64635AE7" w14:textId="77777777" w:rsidR="00F95540" w:rsidRDefault="00202F85"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Klassenstufe(n): </w:t>
                                  </w:r>
                                  <w:sdt>
                                    <w:sdtPr>
                                      <w:alias w:val="Klassenstufe(n)"/>
                                      <w:id w:val="-2088839650"/>
                                      <w:dropDownList>
                                        <w:listItem w:displayText="1" w:value="1"/>
                                        <w:listItem w:displayText="2" w:value="2"/>
                                        <w:listItem w:displayText="3" w:value="3"/>
                                        <w:listItem w:displayText="4" w:value="4"/>
                                        <w:listItem w:displayText="5" w:value="5"/>
                                        <w:listItem w:displayText="6" w:value="6"/>
                                        <w:listItem w:displayText="7" w:value="7"/>
                                        <w:listItem w:displayText="8" w:value="8"/>
                                        <w:listItem w:displayText="9" w:value="9"/>
                                        <w:listItem w:displayText="10" w:value="10"/>
                                        <w:listItem w:displayText="11" w:value="11"/>
                                        <w:listItem w:displayText="12" w:value="12"/>
                                        <w:listItem w:displayText="13" w:value="13"/>
                                      </w:dropDownList>
                                    </w:sdtPr>
                                    <w:sdtEndPr/>
                                    <w:sdtContent>
                                      <w:r>
                                        <w:t>1</w:t>
                                      </w:r>
                                    </w:sdtContent>
                                  </w:sdt>
                                </w:p>
                                <w:p w14:paraId="52A33CB7" w14:textId="77777777" w:rsidR="00F95540" w:rsidRDefault="00202F85">
                                  <w:r>
                                    <w:rPr>
                                      <w:b/>
                                      <w:bCs/>
                                    </w:rPr>
                                    <w:t>Sozialform:</w:t>
                                  </w:r>
                                  <w:r>
                                    <w:t xml:space="preserve"> </w:t>
                                  </w:r>
                                  <w:sdt>
                                    <w:sdtPr>
                                      <w:alias w:val="Sozialform"/>
                                      <w:id w:val="-1730372449"/>
                                      <w:dropDownList>
                                        <w:listItem w:displayText="Einzelarbeit" w:value="Einzelarbeit"/>
                                        <w:listItem w:displayText="Partnerarbeit" w:value="Partnerarbeit"/>
                                        <w:listItem w:displayText="Gruppenarbeit" w:value="Gruppenarbeit"/>
                                        <w:listItem w:displayText="Unterrichtsgespräch" w:value="Unterrichtsgespräch"/>
                                        <w:listItem w:displayText="Lehrvortrag" w:value="Lehrvortrag"/>
                                      </w:dropDownList>
                                    </w:sdtPr>
                                    <w:sdtEndPr/>
                                    <w:sdtContent>
                                      <w:r>
                                        <w:t>Partnerarbeit</w:t>
                                      </w:r>
                                    </w:sdtContent>
                                  </w:sdt>
                                </w:p>
                                <w:p w14:paraId="5B5D086D" w14:textId="77777777" w:rsidR="00F95540" w:rsidRDefault="00202F85"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Lernphase: </w:t>
                                  </w:r>
                                  <w:sdt>
                                    <w:sdtPr>
                                      <w:alias w:val="Lernphase"/>
                                      <w:id w:val="-649604799"/>
                                      <w:dropDownList>
                                        <w:listItem w:displayText="Informationsaufnahme" w:value="Informationsaufnahme"/>
                                        <w:listItem w:displayText="Informationsverarbeitung" w:value="Informationsverarbeitung"/>
                                        <w:listItem w:displayText="Wissensspeicherung" w:value="Wissensspeicherung"/>
                                        <w:listItem w:displayText="Wissensanwendung" w:value="Wissensanwendung"/>
                                      </w:dropDownList>
                                    </w:sdtPr>
                                    <w:sdtEndPr/>
                                    <w:sdtContent>
                                      <w:r>
                                        <w:t>Informationsaufnahme</w:t>
                                      </w:r>
                                    </w:sdtContent>
                                  </w:sdt>
                                </w:p>
                                <w:p w14:paraId="1B193689" w14:textId="77777777" w:rsidR="00F95540" w:rsidRDefault="00202F85"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Differenzierung nach: </w:t>
                                  </w:r>
                                  <w:sdt>
                                    <w:sdtPr>
                                      <w:alias w:val="Differenzierung nach ..."/>
                                      <w:id w:val="476657805"/>
                                      <w:dropDownList>
                                        <w:listItem w:displayText="Leistungsbinnendifferenzierung" w:value="Leistungsbinnendifferenzierung"/>
                                        <w:listItem w:displayText="Binnendifferenzierung nach Interesse" w:value="Binnendifferenzierung nach Interesse"/>
                                        <w:listItem w:displayText="Methodische Binnendifferenzierung" w:value="Methodische Binnendifferenzierung"/>
                                        <w:listItem w:displayText="Mediale Binnendifferenzierung" w:value="Mediale Binnendifferenzierung"/>
                                        <w:listItem w:displayText="Binnendifferenzierung nach Sozialform" w:value="Binnendifferenzierung nach Sozialform"/>
                                        <w:listItem w:displayText="keine Binnendifferenzierung" w:value="keine Binnendifferenzierung"/>
                                        <w:listItem w:displayText="andere, nämlich: ...." w:value="andere, nämlich: ...."/>
                                      </w:dropDownList>
                                    </w:sdtPr>
                                    <w:sdtEndPr/>
                                    <w:sdtContent>
                                      <w:r>
                                        <w:t>Leistungsbinnendifferenzierung</w:t>
                                      </w:r>
                                    </w:sdtContent>
                                  </w:sdt>
                                </w:p>
                                <w:p w14:paraId="314DDFB1" w14:textId="77777777" w:rsidR="00F95540" w:rsidRDefault="00202F85"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Zeitbedarf: </w:t>
                                  </w:r>
                                  <w:r>
                                    <w:rPr>
                                      <w:rStyle w:val="Platzhaltertext"/>
                                    </w:rPr>
                                    <w:t>Klicken oder tippen Sie hier, um Text einzugeben.</w:t>
                                  </w:r>
                                  <w:r>
                                    <w:t xml:space="preserve"> min.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 anchorCtr="0" compatLnSpc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F19D2B5" id="Textfeld 2" o:spid="_x0000_s1026" style="width:249.75pt;height:33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" fillcolor="#a9cdd0" strokeweight=".26467mm">
                      <v:textbox>
                        <w:txbxContent>
                          <w:p w14:paraId="514EBD9A" w14:textId="77777777" w:rsidR="00F95540" w:rsidRDefault="00202F85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Kurzinfos</w:t>
                            </w:r>
                          </w:p>
                          <w:p w14:paraId="54CC8C85" w14:textId="77777777" w:rsidR="00F95540" w:rsidRDefault="00202F85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Schlagworte:</w:t>
                            </w:r>
                          </w:p>
                          <w:p w14:paraId="4637A069" w14:textId="77777777" w:rsidR="00F95540" w:rsidRDefault="00202F85">
                            <w:r>
                              <w:rPr>
                                <w:b/>
                                <w:bCs/>
                              </w:rPr>
                              <w:t>BNE:</w:t>
                            </w:r>
                            <w:r>
                              <w:t xml:space="preserve"> </w:t>
                            </w:r>
                            <w:sdt>
                              <w:sdtPr>
                                <w:alias w:val="BNE"/>
                                <w:id w:val="-1202167283"/>
                                <w:dropDownList>
                                  <w:listItem w:displayText="Bildung über Nachhaltigkeit (inhaltsbezogen)" w:value="Bildung über Nachhaltigkeit (inhaltsbezogen)"/>
                                  <w:listItem w:displayText="Bildung für Nachhaltigkeit (kritisch-emanzipatorisch)" w:value="Bildung für Nachhaltigkeit (kritisch-emanzipatorisch)"/>
                                  <w:listItem w:displayText="Bildung als Nachhaltigkeit (transformativ)" w:value="Bildung als Nachhaltigkeit (transformativ)"/>
                                  <w:listItem w:displayText="keine BNE" w:value="keine BNE"/>
                                </w:dropDownList>
                              </w:sdtPr>
                              <w:sdtEndPr/>
                              <w:sdtContent>
                                <w:r>
                                  <w:t>keine BNE</w:t>
                                </w:r>
                              </w:sdtContent>
                            </w:sdt>
                          </w:p>
                          <w:p w14:paraId="5F11AAAB" w14:textId="77777777" w:rsidR="00F95540" w:rsidRDefault="00202F85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Bezüge zum Greencomp: </w:t>
                            </w:r>
                          </w:p>
                          <w:p w14:paraId="43CD49BF" w14:textId="77777777" w:rsidR="00F95540" w:rsidRDefault="00202F85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Unterrichtsfach, -fächer: </w:t>
                            </w:r>
                          </w:p>
                          <w:p w14:paraId="3593063E" w14:textId="77777777" w:rsidR="00F95540" w:rsidRDefault="00202F85">
                            <w:r>
                              <w:rPr>
                                <w:b/>
                                <w:bCs/>
                              </w:rPr>
                              <w:t>Schulart(en):</w:t>
                            </w:r>
                            <w:r>
                              <w:t xml:space="preserve"> </w:t>
                            </w:r>
                            <w:bookmarkStart w:id="1" w:name="_Hlk188532561"/>
                            <w:sdt>
                              <w:sdtPr>
                                <w:alias w:val="Schulart"/>
                                <w:id w:val="-628246052"/>
                                <w:dropDownList>
                                  <w:listItem w:displayText="Grundschule" w:value="Grundschule"/>
                                  <w:listItem w:displayText="Mittelschule" w:value="Mittelschule"/>
                                  <w:listItem w:displayText="Realschule" w:value="Realschule"/>
                                  <w:listItem w:displayText="Gymnasium" w:value="Gymnasium"/>
                                  <w:listItem w:displayText="Schulartübergreifend" w:value="Schulartübergreifend"/>
                                </w:dropDownList>
                              </w:sdtPr>
                              <w:sdtEndPr/>
                              <w:sdtContent>
                                <w:r>
                                  <w:t>Grundschule</w:t>
                                </w:r>
                              </w:sdtContent>
                            </w:sdt>
                            <w:bookmarkEnd w:id="1"/>
                          </w:p>
                          <w:p w14:paraId="64635AE7" w14:textId="77777777" w:rsidR="00F95540" w:rsidRDefault="00202F85">
                            <w:r>
                              <w:rPr>
                                <w:b/>
                                <w:bCs/>
                              </w:rPr>
                              <w:t xml:space="preserve">Klassenstufe(n): </w:t>
                            </w:r>
                            <w:sdt>
                              <w:sdtPr>
                                <w:alias w:val="Klassenstufe(n)"/>
                                <w:id w:val="-2088839650"/>
                                <w:dropDownList>
                                  <w:listItem w:displayText="1" w:value="1"/>
                                  <w:listItem w:displayText="2" w:value="2"/>
                                  <w:listItem w:displayText="3" w:value="3"/>
                                  <w:listItem w:displayText="4" w:value="4"/>
                                  <w:listItem w:displayText="5" w:value="5"/>
                                  <w:listItem w:displayText="6" w:value="6"/>
                                  <w:listItem w:displayText="7" w:value="7"/>
                                  <w:listItem w:displayText="8" w:value="8"/>
                                  <w:listItem w:displayText="9" w:value="9"/>
                                  <w:listItem w:displayText="10" w:value="10"/>
                                  <w:listItem w:displayText="11" w:value="11"/>
                                  <w:listItem w:displayText="12" w:value="12"/>
                                  <w:listItem w:displayText="13" w:value="13"/>
                                </w:dropDownList>
                              </w:sdtPr>
                              <w:sdtEndPr/>
                              <w:sdtContent>
                                <w:r>
                                  <w:t>1</w:t>
                                </w:r>
                              </w:sdtContent>
                            </w:sdt>
                          </w:p>
                          <w:p w14:paraId="52A33CB7" w14:textId="77777777" w:rsidR="00F95540" w:rsidRDefault="00202F85">
                            <w:r>
                              <w:rPr>
                                <w:b/>
                                <w:bCs/>
                              </w:rPr>
                              <w:t>Sozialform:</w:t>
                            </w:r>
                            <w:r>
                              <w:t xml:space="preserve"> </w:t>
                            </w:r>
                            <w:sdt>
                              <w:sdtPr>
                                <w:alias w:val="Sozialform"/>
                                <w:id w:val="-1730372449"/>
                                <w:dropDownList>
                                  <w:listItem w:displayText="Einzelarbeit" w:value="Einzelarbeit"/>
                                  <w:listItem w:displayText="Partnerarbeit" w:value="Partnerarbeit"/>
                                  <w:listItem w:displayText="Gruppenarbeit" w:value="Gruppenarbeit"/>
                                  <w:listItem w:displayText="Unterrichtsgespräch" w:value="Unterrichtsgespräch"/>
                                  <w:listItem w:displayText="Lehrvortrag" w:value="Lehrvortrag"/>
                                </w:dropDownList>
                              </w:sdtPr>
                              <w:sdtEndPr/>
                              <w:sdtContent>
                                <w:r>
                                  <w:t>Partnerarbeit</w:t>
                                </w:r>
                              </w:sdtContent>
                            </w:sdt>
                          </w:p>
                          <w:p w14:paraId="5B5D086D" w14:textId="77777777" w:rsidR="00F95540" w:rsidRDefault="00202F85">
                            <w:r>
                              <w:rPr>
                                <w:b/>
                                <w:bCs/>
                              </w:rPr>
                              <w:t xml:space="preserve">Lernphase: </w:t>
                            </w:r>
                            <w:sdt>
                              <w:sdtPr>
                                <w:alias w:val="Lernphase"/>
                                <w:id w:val="-649604799"/>
                                <w:dropDownList>
                                  <w:listItem w:displayText="Informationsaufnahme" w:value="Informationsaufnahme"/>
                                  <w:listItem w:displayText="Informationsverarbeitung" w:value="Informationsverarbeitung"/>
                                  <w:listItem w:displayText="Wissensspeicherung" w:value="Wissensspeicherung"/>
                                  <w:listItem w:displayText="Wissensanwendung" w:value="Wissensanwendung"/>
                                </w:dropDownList>
                              </w:sdtPr>
                              <w:sdtEndPr/>
                              <w:sdtContent>
                                <w:r>
                                  <w:t>Informationsaufnahme</w:t>
                                </w:r>
                              </w:sdtContent>
                            </w:sdt>
                          </w:p>
                          <w:p w14:paraId="1B193689" w14:textId="77777777" w:rsidR="00F95540" w:rsidRDefault="00202F85">
                            <w:r>
                              <w:rPr>
                                <w:b/>
                                <w:bCs/>
                              </w:rPr>
                              <w:t xml:space="preserve">Differenzierung nach: </w:t>
                            </w:r>
                            <w:sdt>
                              <w:sdtPr>
                                <w:alias w:val="Differenzierung nach ..."/>
                                <w:id w:val="476657805"/>
                                <w:dropDownList>
                                  <w:listItem w:displayText="Leistungsbinnendifferenzierung" w:value="Leistungsbinnendifferenzierung"/>
                                  <w:listItem w:displayText="Binnendifferenzierung nach Interesse" w:value="Binnendifferenzierung nach Interesse"/>
                                  <w:listItem w:displayText="Methodische Binnendifferenzierung" w:value="Methodische Binnendifferenzierung"/>
                                  <w:listItem w:displayText="Mediale Binnendifferenzierung" w:value="Mediale Binnendifferenzierung"/>
                                  <w:listItem w:displayText="Binnendifferenzierung nach Sozialform" w:value="Binnendifferenzierung nach Sozialform"/>
                                  <w:listItem w:displayText="keine Binnendifferenzierung" w:value="keine Binnendifferenzierung"/>
                                  <w:listItem w:displayText="andere, nämlich: ...." w:value="andere, nämlich: ...."/>
                                </w:dropDownList>
                              </w:sdtPr>
                              <w:sdtEndPr/>
                              <w:sdtContent>
                                <w:r>
                                  <w:t>Leistungsbinnendifferenzierung</w:t>
                                </w:r>
                              </w:sdtContent>
                            </w:sdt>
                          </w:p>
                          <w:p w14:paraId="314DDFB1" w14:textId="77777777" w:rsidR="00F95540" w:rsidRDefault="00202F85">
                            <w:r>
                              <w:rPr>
                                <w:b/>
                                <w:bCs/>
                              </w:rPr>
                              <w:t xml:space="preserve">Zeitbedarf: </w:t>
                            </w:r>
                            <w:r>
                              <w:rPr>
                                <w:rStyle w:val="Platzhaltertext"/>
                              </w:rPr>
                              <w:t>Klicken oder tippen Sie hier, um Text einzugeben.</w:t>
                            </w:r>
                            <w:r>
                              <w:t xml:space="preserve"> min.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</w:tr>
      <w:tr w:rsidR="00F95540" w14:paraId="227C030E" w14:textId="77777777">
        <w:tblPrEx>
          <w:tblCellMar>
            <w:top w:w="0" w:type="dxa"/>
            <w:bottom w:w="0" w:type="dxa"/>
          </w:tblCellMar>
        </w:tblPrEx>
        <w:trPr>
          <w:trHeight w:val="4365"/>
        </w:trPr>
        <w:tc>
          <w:tcPr>
            <w:tcW w:w="45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55E3D" w14:textId="77777777" w:rsidR="00F95540" w:rsidRDefault="00F95540">
            <w:pPr>
              <w:spacing w:after="0" w:line="240" w:lineRule="auto"/>
              <w:rPr>
                <w:b/>
                <w:bCs/>
              </w:rPr>
            </w:pPr>
          </w:p>
          <w:p w14:paraId="266D4798" w14:textId="77777777" w:rsidR="00F95540" w:rsidRDefault="00202F8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Zusammenfassung</w:t>
            </w:r>
          </w:p>
          <w:p w14:paraId="49604864" w14:textId="77777777" w:rsidR="00F95540" w:rsidRDefault="00F95540">
            <w:pPr>
              <w:spacing w:after="0" w:line="240" w:lineRule="auto"/>
            </w:pPr>
          </w:p>
          <w:p w14:paraId="0A3E6CDE" w14:textId="77777777" w:rsidR="006F288E" w:rsidRDefault="006F288E">
            <w:pPr>
              <w:spacing w:after="0" w:line="240" w:lineRule="auto"/>
            </w:pPr>
          </w:p>
          <w:p w14:paraId="0347D64F" w14:textId="77777777" w:rsidR="006F288E" w:rsidRDefault="006F288E">
            <w:pPr>
              <w:spacing w:after="0" w:line="240" w:lineRule="auto"/>
            </w:pPr>
          </w:p>
          <w:p w14:paraId="0DC60AAF" w14:textId="77777777" w:rsidR="00F95540" w:rsidRDefault="00202F8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Dokumentenübersicht</w:t>
            </w:r>
          </w:p>
          <w:p w14:paraId="019493B3" w14:textId="77777777" w:rsidR="00F95540" w:rsidRDefault="00202F85">
            <w:pPr>
              <w:pStyle w:val="Verzeichnis1"/>
              <w:tabs>
                <w:tab w:val="right" w:leader="dot" w:pos="9062"/>
              </w:tabs>
            </w:pPr>
            <w:r>
              <w:fldChar w:fldCharType="begin"/>
            </w:r>
            <w:r>
              <w:instrText xml:space="preserve"> TOC \o "1-3" \u \h </w:instrText>
            </w:r>
            <w:r>
              <w:fldChar w:fldCharType="separate"/>
            </w:r>
            <w:hyperlink r:id="rId8" w:history="1">
              <w:r>
                <w:rPr>
                  <w:rStyle w:val="Hyperlink"/>
                </w:rPr>
                <w:t>Didaktisch-methodischer Kommentar</w:t>
              </w:r>
              <w:r>
                <w:tab/>
                <w:t>1</w:t>
              </w:r>
            </w:hyperlink>
          </w:p>
          <w:p w14:paraId="3BF2EF60" w14:textId="77777777" w:rsidR="00F95540" w:rsidRDefault="00202F85">
            <w:pPr>
              <w:pStyle w:val="Verzeichnis1"/>
              <w:tabs>
                <w:tab w:val="right" w:leader="dot" w:pos="9062"/>
              </w:tabs>
            </w:pPr>
            <w:hyperlink r:id="rId9" w:history="1">
              <w:r>
                <w:rPr>
                  <w:rStyle w:val="Hyperlink"/>
                </w:rPr>
                <w:t>Unterrichtsvorschlag</w:t>
              </w:r>
              <w:r>
                <w:tab/>
                <w:t>1</w:t>
              </w:r>
            </w:hyperlink>
          </w:p>
          <w:p w14:paraId="71D61C4D" w14:textId="77777777" w:rsidR="00F95540" w:rsidRDefault="00202F85">
            <w:pPr>
              <w:pStyle w:val="Verzeichnis1"/>
              <w:tabs>
                <w:tab w:val="right" w:leader="dot" w:pos="9062"/>
              </w:tabs>
            </w:pPr>
            <w:hyperlink r:id="rId10" w:history="1">
              <w:r>
                <w:rPr>
                  <w:rStyle w:val="Hyperlink"/>
                </w:rPr>
                <w:t>Materialien</w:t>
              </w:r>
              <w:r>
                <w:tab/>
                <w:t>1</w:t>
              </w:r>
            </w:hyperlink>
          </w:p>
          <w:p w14:paraId="3E08A6E4" w14:textId="77777777" w:rsidR="00F95540" w:rsidRDefault="00202F85">
            <w:pPr>
              <w:pStyle w:val="Verzeichnis1"/>
              <w:tabs>
                <w:tab w:val="right" w:leader="dot" w:pos="9062"/>
              </w:tabs>
            </w:pPr>
            <w:hyperlink r:id="rId11" w:history="1">
              <w:r>
                <w:rPr>
                  <w:rStyle w:val="Hyperlink"/>
                </w:rPr>
                <w:t>Referenzen und Bezüge</w:t>
              </w:r>
              <w:r>
                <w:tab/>
                <w:t>1</w:t>
              </w:r>
            </w:hyperlink>
          </w:p>
          <w:p w14:paraId="6CF74879" w14:textId="77777777" w:rsidR="00F95540" w:rsidRDefault="00202F85">
            <w:r>
              <w:fldChar w:fldCharType="end"/>
            </w:r>
          </w:p>
          <w:p w14:paraId="65A44D61" w14:textId="77777777" w:rsidR="00F95540" w:rsidRDefault="00202F85">
            <w:r>
              <w:fldChar w:fldCharType="begin"/>
            </w:r>
            <w:r>
              <w:instrText xml:space="preserve"> TOC \o "1-3" \u \h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28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397327" w14:textId="77777777" w:rsidR="00F95540" w:rsidRDefault="00F95540">
            <w:pPr>
              <w:spacing w:after="0" w:line="240" w:lineRule="auto"/>
            </w:pPr>
          </w:p>
        </w:tc>
        <w:tc>
          <w:tcPr>
            <w:tcW w:w="1026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3951C" w14:textId="77777777" w:rsidR="00F95540" w:rsidRDefault="00F95540">
            <w:pPr>
              <w:spacing w:after="0" w:line="240" w:lineRule="auto"/>
            </w:pPr>
          </w:p>
        </w:tc>
      </w:tr>
    </w:tbl>
    <w:p w14:paraId="0A8DE630" w14:textId="77777777" w:rsidR="00F95540" w:rsidRDefault="00202F85" w:rsidP="007520C9">
      <w:pPr>
        <w:pStyle w:val="berschrift1"/>
        <w:spacing w:after="0"/>
      </w:pPr>
      <w:bookmarkStart w:id="2" w:name="_Toc189831402"/>
      <w:bookmarkStart w:id="3" w:name="_Toc236298271"/>
      <w:r>
        <w:t xml:space="preserve">Didaktisch-methodischer </w:t>
      </w:r>
      <w:r>
        <w:t>Kommentar</w:t>
      </w:r>
      <w:bookmarkEnd w:id="2"/>
      <w:bookmarkEnd w:id="3"/>
    </w:p>
    <w:p w14:paraId="00C47876" w14:textId="77777777" w:rsidR="00F95540" w:rsidRDefault="00202F85" w:rsidP="007520C9">
      <w:pPr>
        <w:spacing w:after="0"/>
      </w:pPr>
      <w:r>
        <w:t>Zielkompetenzen, Lehrplanbezug, Unterrichtlicher Rahmen, Lernvoraussetzungen, Medien und Methoden, Beschreibung der Individualisierungsmaßnahme(n)</w:t>
      </w:r>
    </w:p>
    <w:p w14:paraId="0C4E031D" w14:textId="77777777" w:rsidR="00F95540" w:rsidRDefault="00202F85" w:rsidP="007520C9">
      <w:pPr>
        <w:pStyle w:val="berschrift1"/>
        <w:spacing w:before="0"/>
      </w:pPr>
      <w:bookmarkStart w:id="4" w:name="_Toc189831403"/>
      <w:bookmarkStart w:id="5" w:name="_Toc236298272"/>
      <w:r>
        <w:t>Unterrichtsvorschlag</w:t>
      </w:r>
      <w:bookmarkEnd w:id="4"/>
      <w:bookmarkEnd w:id="5"/>
    </w:p>
    <w:p w14:paraId="27DA2483" w14:textId="77777777" w:rsidR="00F95540" w:rsidRDefault="00202F85">
      <w:r>
        <w:t xml:space="preserve">Unterrichtsvorschlag (Stundenverlaufsraster) / Möglicher Ablauf / </w:t>
      </w:r>
    </w:p>
    <w:p w14:paraId="76B784AC" w14:textId="77777777" w:rsidR="00F95540" w:rsidRDefault="00202F85">
      <w:r>
        <w:t>evtl. Unterpunkte:</w:t>
      </w:r>
    </w:p>
    <w:p w14:paraId="7969C330" w14:textId="77777777" w:rsidR="00F95540" w:rsidRDefault="00202F85">
      <w:pPr>
        <w:pStyle w:val="Listenabsatz"/>
        <w:numPr>
          <w:ilvl w:val="0"/>
          <w:numId w:val="1"/>
        </w:numPr>
      </w:pPr>
      <w:r>
        <w:t>Phase/Schritte</w:t>
      </w:r>
    </w:p>
    <w:p w14:paraId="6972050B" w14:textId="77777777" w:rsidR="00F95540" w:rsidRDefault="00202F85">
      <w:pPr>
        <w:pStyle w:val="Listenabsatz"/>
        <w:numPr>
          <w:ilvl w:val="0"/>
          <w:numId w:val="1"/>
        </w:numPr>
      </w:pPr>
      <w:r>
        <w:t>Interaktionen (SuS/Lehrer*innen)</w:t>
      </w:r>
    </w:p>
    <w:p w14:paraId="56385388" w14:textId="77777777" w:rsidR="00F95540" w:rsidRDefault="00202F85">
      <w:pPr>
        <w:pStyle w:val="Listenabsatz"/>
        <w:numPr>
          <w:ilvl w:val="0"/>
          <w:numId w:val="1"/>
        </w:numPr>
      </w:pPr>
      <w:r>
        <w:t>Medien/Methoden</w:t>
      </w:r>
    </w:p>
    <w:p w14:paraId="49E96EC2" w14:textId="77777777" w:rsidR="00F95540" w:rsidRDefault="00202F85">
      <w:pPr>
        <w:pStyle w:val="berschrift1"/>
      </w:pPr>
      <w:bookmarkStart w:id="6" w:name="_Toc189831404"/>
      <w:bookmarkStart w:id="7" w:name="_Toc236298273"/>
      <w:r>
        <w:t>Materialien</w:t>
      </w:r>
      <w:bookmarkEnd w:id="6"/>
      <w:bookmarkEnd w:id="7"/>
    </w:p>
    <w:p w14:paraId="12BC70A9" w14:textId="2A1AD426" w:rsidR="007520C9" w:rsidRPr="007520C9" w:rsidRDefault="007520C9" w:rsidP="007520C9">
      <w:r w:rsidRPr="007520C9">
        <w:t>Materialien</w:t>
      </w:r>
      <w:r>
        <w:t>, die zur Durchführung des Unterrichts benötigt werden.</w:t>
      </w:r>
    </w:p>
    <w:p w14:paraId="1B4AE6F7" w14:textId="77777777" w:rsidR="00F95540" w:rsidRDefault="00202F85">
      <w:pPr>
        <w:pStyle w:val="berschrift1"/>
      </w:pPr>
      <w:bookmarkStart w:id="8" w:name="_Toc189831405"/>
      <w:bookmarkStart w:id="9" w:name="_Toc236298274"/>
      <w:r>
        <w:t>Referenzen und Bezüge</w:t>
      </w:r>
      <w:bookmarkEnd w:id="8"/>
      <w:bookmarkEnd w:id="9"/>
    </w:p>
    <w:p w14:paraId="238B4715" w14:textId="77777777" w:rsidR="00F95540" w:rsidRDefault="00202F85">
      <w:r>
        <w:t>Literatur, weiterführende Links und sonstige Bezüge</w:t>
      </w:r>
    </w:p>
    <w:sectPr w:rsidR="00F95540">
      <w:headerReference w:type="default" r:id="rId12"/>
      <w:footerReference w:type="default" r:id="rId13"/>
      <w:pgSz w:w="11906" w:h="16838"/>
      <w:pgMar w:top="1417" w:right="1417" w:bottom="1134" w:left="1417" w:header="720" w:footer="2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4188A" w14:textId="77777777" w:rsidR="00202F85" w:rsidRDefault="00202F85">
      <w:pPr>
        <w:spacing w:after="0" w:line="240" w:lineRule="auto"/>
      </w:pPr>
      <w:r>
        <w:separator/>
      </w:r>
    </w:p>
  </w:endnote>
  <w:endnote w:type="continuationSeparator" w:id="0">
    <w:p w14:paraId="25FD4382" w14:textId="77777777" w:rsidR="00202F85" w:rsidRDefault="00202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tblInd w:w="-714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836"/>
      <w:gridCol w:w="4434"/>
      <w:gridCol w:w="4220"/>
    </w:tblGrid>
    <w:tr w:rsidR="0078033C" w14:paraId="36CA23C5" w14:textId="77777777">
      <w:tblPrEx>
        <w:tblCellMar>
          <w:top w:w="0" w:type="dxa"/>
          <w:bottom w:w="0" w:type="dxa"/>
        </w:tblCellMar>
      </w:tblPrEx>
      <w:tc>
        <w:tcPr>
          <w:tcW w:w="1836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10CD085C" w14:textId="77777777" w:rsidR="00202F85" w:rsidRDefault="00202F85">
          <w:pPr>
            <w:pStyle w:val="Fuzeile"/>
          </w:pPr>
          <w:r>
            <w:rPr>
              <w:noProof/>
            </w:rPr>
            <w:drawing>
              <wp:inline distT="0" distB="0" distL="0" distR="0" wp14:anchorId="1E82B6F8" wp14:editId="17B2181F">
                <wp:extent cx="1021631" cy="359999"/>
                <wp:effectExtent l="0" t="0" r="7069" b="1951"/>
                <wp:docPr id="957063468" name="Grafik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1631" cy="3599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34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24C65F34" w14:textId="77777777" w:rsidR="00202F85" w:rsidRDefault="00202F85">
          <w:pPr>
            <w:pStyle w:val="Fuzeile"/>
          </w:pPr>
          <w:r>
            <w:rPr>
              <w:color w:val="000000"/>
              <w:sz w:val="20"/>
              <w:szCs w:val="20"/>
            </w:rPr>
            <w:t xml:space="preserve">Die Unterrichtsbaustein-Vorlage von </w:t>
          </w:r>
          <w:hyperlink r:id="rId2" w:history="1">
            <w:r>
              <w:rPr>
                <w:rStyle w:val="Hyperlink"/>
                <w:sz w:val="20"/>
                <w:szCs w:val="20"/>
              </w:rPr>
              <w:t>DiLab</w:t>
            </w:r>
          </w:hyperlink>
          <w:r>
            <w:rPr>
              <w:sz w:val="20"/>
              <w:szCs w:val="20"/>
            </w:rPr>
            <w:t xml:space="preserve"> und </w:t>
          </w:r>
          <w:hyperlink r:id="rId3" w:history="1">
            <w:r>
              <w:rPr>
                <w:rStyle w:val="Hyperlink"/>
                <w:sz w:val="20"/>
                <w:szCs w:val="20"/>
              </w:rPr>
              <w:t>moreBNE</w:t>
            </w:r>
          </w:hyperlink>
          <w:r>
            <w:rPr>
              <w:sz w:val="20"/>
              <w:szCs w:val="20"/>
            </w:rPr>
            <w:t xml:space="preserve"> (ZLF, Universität Passau) </w:t>
          </w:r>
          <w:r>
            <w:rPr>
              <w:color w:val="000000"/>
              <w:sz w:val="20"/>
              <w:szCs w:val="20"/>
            </w:rPr>
            <w:t xml:space="preserve">steht unter der Lizenz </w:t>
          </w:r>
          <w:hyperlink r:id="rId4" w:history="1">
            <w:r>
              <w:rPr>
                <w:rStyle w:val="Hyperlink"/>
                <w:sz w:val="20"/>
                <w:szCs w:val="20"/>
              </w:rPr>
              <w:t>CC BY 4.0</w:t>
            </w:r>
          </w:hyperlink>
          <w:r>
            <w:rPr>
              <w:color w:val="000000"/>
              <w:sz w:val="20"/>
              <w:szCs w:val="20"/>
            </w:rPr>
            <w:t>. Ausgenommen hiervon sind die Logos.</w:t>
          </w:r>
        </w:p>
      </w:tc>
      <w:tc>
        <w:tcPr>
          <w:tcW w:w="4220" w:type="dxa"/>
          <w:tcMar>
            <w:top w:w="0" w:type="dxa"/>
            <w:left w:w="108" w:type="dxa"/>
            <w:bottom w:w="0" w:type="dxa"/>
            <w:right w:w="108" w:type="dxa"/>
          </w:tcMar>
        </w:tcPr>
        <w:p w14:paraId="693F270E" w14:textId="77777777" w:rsidR="00202F85" w:rsidRDefault="00202F85">
          <w:pPr>
            <w:pStyle w:val="Fuzeile"/>
            <w:jc w:val="right"/>
          </w:pPr>
          <w:r>
            <w:rPr>
              <w:noProof/>
            </w:rPr>
            <w:drawing>
              <wp:inline distT="0" distB="0" distL="0" distR="0" wp14:anchorId="26541071" wp14:editId="020774DA">
                <wp:extent cx="1601105" cy="827998"/>
                <wp:effectExtent l="0" t="0" r="0" b="0"/>
                <wp:docPr id="369964856" name="Grafik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1105" cy="8279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  <w:r>
            <w:rPr>
              <w:noProof/>
            </w:rPr>
            <w:drawing>
              <wp:inline distT="0" distB="0" distL="0" distR="0" wp14:anchorId="731A92B4" wp14:editId="5D7AF67B">
                <wp:extent cx="896176" cy="899998"/>
                <wp:effectExtent l="0" t="0" r="0" b="0"/>
                <wp:docPr id="1225782808" name="Grafik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6176" cy="8999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3CB14B0" w14:textId="77777777" w:rsidR="00202F85" w:rsidRDefault="00202F8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6A68C" w14:textId="77777777" w:rsidR="00202F85" w:rsidRDefault="00202F8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0411891" w14:textId="77777777" w:rsidR="00202F85" w:rsidRDefault="00202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E68A0" w14:textId="77777777" w:rsidR="00202F85" w:rsidRDefault="00202F8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FB1717"/>
    <w:multiLevelType w:val="multilevel"/>
    <w:tmpl w:val="293C49C2"/>
    <w:lvl w:ilvl="0">
      <w:numFmt w:val="bullet"/>
      <w:lvlText w:val=""/>
      <w:lvlJc w:val="left"/>
      <w:pPr>
        <w:ind w:left="720" w:hanging="360"/>
      </w:pPr>
      <w:rPr>
        <w:rFonts w:ascii="Symbol" w:eastAsia="Aptos" w:hAnsi="Symbol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26685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95540"/>
    <w:rsid w:val="00202F85"/>
    <w:rsid w:val="00480D22"/>
    <w:rsid w:val="006F288E"/>
    <w:rsid w:val="007520C9"/>
    <w:rsid w:val="009E6497"/>
    <w:rsid w:val="00F64C15"/>
    <w:rsid w:val="00F95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35DDE"/>
  <w15:docId w15:val="{B51CD27C-EDFD-4FEA-8A92-83D88D17A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de-DE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uppressAutoHyphens/>
    </w:pPr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b/>
      <w:color w:val="0F4761"/>
      <w:sz w:val="28"/>
      <w:szCs w:val="40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berschrift7">
    <w:name w:val="heading 7"/>
    <w:basedOn w:val="Standard"/>
    <w:next w:val="Standard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berschrift8">
    <w:name w:val="heading 8"/>
    <w:basedOn w:val="Standard"/>
    <w:next w:val="Standard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berschrift9">
    <w:name w:val="heading 9"/>
    <w:basedOn w:val="Standard"/>
    <w:next w:val="Standard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berschrift2Zchn">
    <w:name w:val="Überschrift 2 Zchn"/>
    <w:basedOn w:val="Absatz-Standardschriftart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berschrift3Zchn">
    <w:name w:val="Überschrift 3 Zchn"/>
    <w:basedOn w:val="Absatz-Standardschriftart"/>
    <w:rPr>
      <w:rFonts w:eastAsia="Times New Roman" w:cs="Times New Roman"/>
      <w:color w:val="0F4761"/>
      <w:sz w:val="28"/>
      <w:szCs w:val="28"/>
    </w:rPr>
  </w:style>
  <w:style w:type="character" w:customStyle="1" w:styleId="berschrift4Zchn">
    <w:name w:val="Überschrift 4 Zchn"/>
    <w:basedOn w:val="Absatz-Standardschriftart"/>
    <w:rPr>
      <w:rFonts w:eastAsia="Times New Roman" w:cs="Times New Roman"/>
      <w:i/>
      <w:iCs/>
      <w:color w:val="0F4761"/>
    </w:rPr>
  </w:style>
  <w:style w:type="character" w:customStyle="1" w:styleId="berschrift5Zchn">
    <w:name w:val="Überschrift 5 Zchn"/>
    <w:basedOn w:val="Absatz-Standardschriftart"/>
    <w:rPr>
      <w:rFonts w:eastAsia="Times New Roman" w:cs="Times New Roman"/>
      <w:color w:val="0F4761"/>
    </w:rPr>
  </w:style>
  <w:style w:type="character" w:customStyle="1" w:styleId="berschrift6Zchn">
    <w:name w:val="Überschrift 6 Zchn"/>
    <w:basedOn w:val="Absatz-Standardschriftart"/>
    <w:rPr>
      <w:rFonts w:eastAsia="Times New Roman" w:cs="Times New Roman"/>
      <w:i/>
      <w:iCs/>
      <w:color w:val="595959"/>
    </w:rPr>
  </w:style>
  <w:style w:type="character" w:customStyle="1" w:styleId="berschrift7Zchn">
    <w:name w:val="Überschrift 7 Zchn"/>
    <w:basedOn w:val="Absatz-Standardschriftart"/>
    <w:rPr>
      <w:rFonts w:eastAsia="Times New Roman" w:cs="Times New Roman"/>
      <w:color w:val="595959"/>
    </w:rPr>
  </w:style>
  <w:style w:type="character" w:customStyle="1" w:styleId="berschrift8Zchn">
    <w:name w:val="Überschrift 8 Zchn"/>
    <w:basedOn w:val="Absatz-Standardschriftart"/>
    <w:rPr>
      <w:rFonts w:eastAsia="Times New Roman" w:cs="Times New Roman"/>
      <w:i/>
      <w:iCs/>
      <w:color w:val="272727"/>
    </w:rPr>
  </w:style>
  <w:style w:type="character" w:customStyle="1" w:styleId="berschrift9Zchn">
    <w:name w:val="Überschrift 9 Zchn"/>
    <w:basedOn w:val="Absatz-Standardschriftart"/>
    <w:rPr>
      <w:rFonts w:eastAsia="Times New Roman" w:cs="Times New Roman"/>
      <w:color w:val="272727"/>
    </w:rPr>
  </w:style>
  <w:style w:type="paragraph" w:styleId="Titel">
    <w:name w:val="Title"/>
    <w:basedOn w:val="Standard"/>
    <w:next w:val="Standard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itelZchn">
    <w:name w:val="Titel Zchn"/>
    <w:basedOn w:val="Absatz-Standardschriftart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Untertitel">
    <w:name w:val="Subtitle"/>
    <w:basedOn w:val="Standard"/>
    <w:next w:val="Standard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rPr>
      <w:rFonts w:eastAsia="Times New Roman" w:cs="Times New Roman"/>
      <w:color w:val="595959"/>
      <w:spacing w:val="15"/>
      <w:sz w:val="28"/>
      <w:szCs w:val="28"/>
    </w:rPr>
  </w:style>
  <w:style w:type="paragraph" w:styleId="Zitat">
    <w:name w:val="Quote"/>
    <w:basedOn w:val="Standard"/>
    <w:next w:val="Standard"/>
    <w:pPr>
      <w:spacing w:before="160"/>
      <w:jc w:val="center"/>
    </w:pPr>
    <w:rPr>
      <w:i/>
      <w:iCs/>
      <w:color w:val="404040"/>
    </w:rPr>
  </w:style>
  <w:style w:type="character" w:customStyle="1" w:styleId="ZitatZchn">
    <w:name w:val="Zitat Zchn"/>
    <w:basedOn w:val="Absatz-Standardschriftart"/>
    <w:rPr>
      <w:i/>
      <w:iCs/>
      <w:color w:val="404040"/>
    </w:rPr>
  </w:style>
  <w:style w:type="paragraph" w:styleId="Listenabsatz">
    <w:name w:val="List Paragraph"/>
    <w:basedOn w:val="Standard"/>
    <w:pPr>
      <w:ind w:left="720"/>
      <w:contextualSpacing/>
    </w:pPr>
  </w:style>
  <w:style w:type="character" w:styleId="IntensiveHervorhebung">
    <w:name w:val="Intense Emphasis"/>
    <w:basedOn w:val="Absatz-Standardschriftart"/>
    <w:rPr>
      <w:i/>
      <w:iCs/>
      <w:color w:val="0F4761"/>
    </w:rPr>
  </w:style>
  <w:style w:type="paragraph" w:styleId="IntensivesZitat">
    <w:name w:val="Intense Quote"/>
    <w:basedOn w:val="Standard"/>
    <w:next w:val="Standard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ivesZitatZchn">
    <w:name w:val="Intensives Zitat Zchn"/>
    <w:basedOn w:val="Absatz-Standardschriftart"/>
    <w:rPr>
      <w:i/>
      <w:iCs/>
      <w:color w:val="0F4761"/>
    </w:rPr>
  </w:style>
  <w:style w:type="character" w:styleId="IntensiverVerweis">
    <w:name w:val="Intense Reference"/>
    <w:basedOn w:val="Absatz-Standardschriftart"/>
    <w:rPr>
      <w:b/>
      <w:bCs/>
      <w:smallCaps/>
      <w:color w:val="0F4761"/>
      <w:spacing w:val="5"/>
    </w:rPr>
  </w:style>
  <w:style w:type="character" w:styleId="Platzhaltertext">
    <w:name w:val="Placeholder Text"/>
    <w:basedOn w:val="Absatz-Standardschriftart"/>
    <w:rPr>
      <w:color w:val="666666"/>
    </w:rPr>
  </w:style>
  <w:style w:type="paragraph" w:styleId="Inhaltsverzeichnisberschrift">
    <w:name w:val="TOC Heading"/>
    <w:basedOn w:val="berschrift1"/>
    <w:next w:val="Standard"/>
    <w:pPr>
      <w:spacing w:before="240" w:after="0" w:line="244" w:lineRule="auto"/>
    </w:pPr>
    <w:rPr>
      <w:kern w:val="0"/>
      <w:sz w:val="32"/>
      <w:szCs w:val="32"/>
      <w:lang w:eastAsia="de-DE"/>
    </w:rPr>
  </w:style>
  <w:style w:type="paragraph" w:styleId="Verzeichnis1">
    <w:name w:val="toc 1"/>
    <w:basedOn w:val="Standard"/>
    <w:next w:val="Standard"/>
    <w:autoRedefine/>
    <w:pPr>
      <w:spacing w:after="100"/>
    </w:pPr>
  </w:style>
  <w:style w:type="character" w:styleId="Hyperlink">
    <w:name w:val="Hyperlink"/>
    <w:basedOn w:val="Absatz-Standardschriftart"/>
    <w:rPr>
      <w:color w:val="467886"/>
      <w:u w:val="single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</w:style>
  <w:style w:type="character" w:styleId="NichtaufgelsteErwhnung">
    <w:name w:val="Unresolved Mention"/>
    <w:basedOn w:val="Absatz-Standardschriftart"/>
    <w:rPr>
      <w:color w:val="605E5C"/>
      <w:shd w:val="clear" w:color="auto" w:fill="E1DFDD"/>
    </w:rPr>
  </w:style>
  <w:style w:type="paragraph" w:styleId="Verzeichnis2">
    <w:name w:val="toc 2"/>
    <w:basedOn w:val="Standard"/>
    <w:next w:val="Standard"/>
    <w:autoRedefine/>
    <w:pPr>
      <w:spacing w:after="100"/>
      <w:ind w:left="240"/>
    </w:pPr>
  </w:style>
  <w:style w:type="paragraph" w:styleId="Verzeichnis3">
    <w:name w:val="toc 3"/>
    <w:basedOn w:val="Standard"/>
    <w:next w:val="Standard"/>
    <w:autoRedefine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#_Toc236298271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#_Toc236298274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#_Toc23629827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#_Toc236298272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uni-passau.de/morebne" TargetMode="External"/><Relationship Id="rId2" Type="http://schemas.openxmlformats.org/officeDocument/2006/relationships/hyperlink" Target="https://www.dilab.uni-passau.de/" TargetMode="External"/><Relationship Id="rId1" Type="http://schemas.openxmlformats.org/officeDocument/2006/relationships/image" Target="media/image2.png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hyperlink" Target="https://creativecommons.org/licenses/by/4.0/deed.d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850</Characters>
  <Application>Microsoft Office Word</Application>
  <DocSecurity>0</DocSecurity>
  <Lines>7</Lines>
  <Paragraphs>1</Paragraphs>
  <ScaleCrop>false</ScaleCrop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Fenzl, Alexander</dc:creator>
  <dc:description/>
  <cp:lastModifiedBy>Fenzl, Alexander</cp:lastModifiedBy>
  <cp:revision>5</cp:revision>
  <dcterms:created xsi:type="dcterms:W3CDTF">2026-07-30T08:13:00Z</dcterms:created>
  <dcterms:modified xsi:type="dcterms:W3CDTF">2026-07-30T08:15:00Z</dcterms:modified>
</cp:coreProperties>
</file>